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919" w:rsidRPr="0069226B" w:rsidRDefault="00410919" w:rsidP="0069226B">
      <w:pPr>
        <w:rPr>
          <w:b/>
          <w:lang w:val="en-US"/>
        </w:rPr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236.6pt;width:418.3pt;height:116.25pt;z-index:251655680;visibility:visible;mso-wrap-distance-top:7.2pt;mso-wrap-distance-bottom:7.2pt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" filled="f" stroked="f">
            <v:textbox>
              <w:txbxContent>
                <w:p w:rsidR="00410919" w:rsidRDefault="00410919" w:rsidP="0069226B">
                  <w:pPr>
                    <w:jc w:val="center"/>
                    <w:rPr>
                      <w:b/>
                      <w:sz w:val="48"/>
                      <w:szCs w:val="48"/>
                      <w:lang w:val="en-US"/>
                    </w:rPr>
                  </w:pPr>
                </w:p>
                <w:p w:rsidR="00410919" w:rsidRDefault="00410919" w:rsidP="00D00481">
                  <w:pPr>
                    <w:jc w:val="center"/>
                    <w:rPr>
                      <w:b/>
                      <w:sz w:val="48"/>
                      <w:szCs w:val="48"/>
                      <w:lang w:val="en-US"/>
                    </w:rPr>
                  </w:pPr>
                  <w:r w:rsidRPr="00860BD0">
                    <w:rPr>
                      <w:b/>
                      <w:sz w:val="48"/>
                      <w:szCs w:val="48"/>
                      <w:lang w:val="en-US"/>
                    </w:rPr>
                    <w:t>Dan otvorenih vrata III. gimnazije,</w:t>
                  </w:r>
                  <w:r>
                    <w:rPr>
                      <w:b/>
                      <w:sz w:val="48"/>
                      <w:szCs w:val="48"/>
                      <w:lang w:val="en-US"/>
                    </w:rPr>
                    <w:t xml:space="preserve"> </w:t>
                  </w:r>
                  <w:r w:rsidRPr="00860BD0">
                    <w:rPr>
                      <w:b/>
                      <w:sz w:val="48"/>
                      <w:szCs w:val="48"/>
                      <w:lang w:val="en-US"/>
                    </w:rPr>
                    <w:t>Split</w:t>
                  </w:r>
                </w:p>
                <w:p w:rsidR="00410919" w:rsidRDefault="00410919" w:rsidP="00D00481">
                  <w:pPr>
                    <w:jc w:val="center"/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957048">
                    <w:rPr>
                      <w:b/>
                      <w:sz w:val="40"/>
                      <w:szCs w:val="40"/>
                      <w:lang w:val="en-US"/>
                    </w:rPr>
                    <w:t xml:space="preserve">31.5.2019.  </w:t>
                  </w:r>
                  <w:r>
                    <w:rPr>
                      <w:b/>
                      <w:sz w:val="40"/>
                      <w:szCs w:val="40"/>
                      <w:lang w:val="en-US"/>
                    </w:rPr>
                    <w:t xml:space="preserve">     10.30 – 16.30</w:t>
                  </w:r>
                </w:p>
                <w:p w:rsidR="00410919" w:rsidRPr="00F64504" w:rsidRDefault="00410919" w:rsidP="00D00481">
                  <w:pPr>
                    <w:jc w:val="center"/>
                    <w:rPr>
                      <w:i/>
                      <w:iCs/>
                      <w:color w:val="5B9BD5"/>
                      <w:sz w:val="40"/>
                      <w:szCs w:val="40"/>
                    </w:rPr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7" type="#_x0000_t75" style="position:absolute;margin-left:4.6pt;margin-top:140.4pt;width:197.8pt;height:141.6pt;z-index:-251656704;visibility:visible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">
            <v:imagedata r:id="rId4" o:title=""/>
            <o:lock v:ext="edit" aspectratio="f"/>
            <w10:wrap anchorx="margin"/>
          </v:shape>
        </w:pict>
      </w:r>
      <w:r>
        <w:rPr>
          <w:noProof/>
          <w:lang w:eastAsia="hr-HR"/>
        </w:rPr>
        <w:pict>
          <v:shape id="_x0000_s1028" type="#_x0000_t202" style="position:absolute;margin-left:823.8pt;margin-top:376.85pt;width:457.5pt;height:239.25pt;z-index:251660800;visibility:visible;mso-wrap-distance-top:3.6pt;mso-wrap-distance-bottom:3.6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" strokecolor="white">
            <v:textbox>
              <w:txbxContent>
                <w:p w:rsidR="00410919" w:rsidRPr="00D00481" w:rsidRDefault="00410919" w:rsidP="00003D4B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D00481">
                    <w:rPr>
                      <w:b/>
                      <w:sz w:val="28"/>
                      <w:szCs w:val="28"/>
                      <w:lang w:val="en-US"/>
                    </w:rPr>
                    <w:t xml:space="preserve">Dan otvorenih vrata III. gimnazije, </w:t>
                  </w:r>
                  <w:bookmarkStart w:id="0" w:name="_GoBack"/>
                  <w:bookmarkEnd w:id="0"/>
                  <w:r w:rsidRPr="00D00481">
                    <w:rPr>
                      <w:b/>
                      <w:sz w:val="28"/>
                      <w:szCs w:val="28"/>
                      <w:lang w:val="en-US"/>
                    </w:rPr>
                    <w:t>održat će se u petak,</w:t>
                  </w:r>
                </w:p>
                <w:p w:rsidR="00410919" w:rsidRPr="00D00481" w:rsidRDefault="00410919" w:rsidP="00003D4B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D00481">
                    <w:rPr>
                      <w:b/>
                      <w:sz w:val="28"/>
                      <w:szCs w:val="28"/>
                      <w:lang w:val="en-US"/>
                    </w:rPr>
                    <w:t>31. svibnja, od 10.30 do 16.30 u školskoj čitaonici.</w:t>
                  </w:r>
                </w:p>
                <w:p w:rsidR="00410919" w:rsidRPr="00D00481" w:rsidRDefault="00410919" w:rsidP="00003D4B">
                  <w:pPr>
                    <w:rPr>
                      <w:sz w:val="28"/>
                      <w:szCs w:val="28"/>
                      <w:lang w:val="en-US"/>
                    </w:rPr>
                  </w:pPr>
                  <w:r w:rsidRPr="00D00481">
                    <w:rPr>
                      <w:sz w:val="28"/>
                      <w:szCs w:val="28"/>
                      <w:lang w:val="en-US"/>
                    </w:rPr>
                    <w:t>Dođite i posjetite nas na adresi Matice hrvatske 11.</w:t>
                  </w:r>
                </w:p>
                <w:p w:rsidR="00410919" w:rsidRPr="00D00481" w:rsidRDefault="00410919" w:rsidP="00003D4B">
                  <w:pPr>
                    <w:rPr>
                      <w:sz w:val="28"/>
                      <w:szCs w:val="28"/>
                      <w:lang w:val="en-US"/>
                    </w:rPr>
                  </w:pPr>
                  <w:r w:rsidRPr="00D00481">
                    <w:rPr>
                      <w:sz w:val="28"/>
                      <w:szCs w:val="28"/>
                      <w:lang w:val="en-US"/>
                    </w:rPr>
                    <w:t>Odgovorit ćemo na sva vaša pitanja, upoznat ćete naše učenike i profesore, a posjetiteljima će biti omogućeno i razgledavanje škole.</w:t>
                  </w:r>
                </w:p>
                <w:p w:rsidR="00410919" w:rsidRPr="00D00481" w:rsidRDefault="00410919" w:rsidP="00003D4B">
                  <w:pPr>
                    <w:rPr>
                      <w:sz w:val="28"/>
                      <w:szCs w:val="28"/>
                      <w:lang w:val="en-US"/>
                    </w:rPr>
                  </w:pPr>
                  <w:r w:rsidRPr="00D00481">
                    <w:rPr>
                      <w:sz w:val="28"/>
                      <w:szCs w:val="28"/>
                      <w:lang w:val="en-US"/>
                    </w:rPr>
                    <w:t>Pozivamo sve zainteresirane, posebno osnovnoškolce i njihove roditelje koji se nalaze pred odlukom o izboru upisa srednje škole, da nam se pridruže.</w:t>
                  </w:r>
                </w:p>
                <w:p w:rsidR="00410919" w:rsidRPr="00D00481" w:rsidRDefault="00410919" w:rsidP="00003D4B">
                  <w:pPr>
                    <w:rPr>
                      <w:sz w:val="28"/>
                      <w:szCs w:val="28"/>
                      <w:lang w:val="en-US"/>
                    </w:rPr>
                  </w:pPr>
                  <w:r w:rsidRPr="00D00481">
                    <w:rPr>
                      <w:sz w:val="28"/>
                      <w:szCs w:val="28"/>
                      <w:lang w:val="en-US"/>
                    </w:rPr>
                    <w:t>S veseljem vas očekujemo i radujemo se druženju s vama.</w:t>
                  </w:r>
                </w:p>
                <w:p w:rsidR="00410919" w:rsidRPr="00D00481" w:rsidRDefault="00410919" w:rsidP="00003D4B">
                  <w:pPr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 w:rsidRPr="00D00481">
                    <w:rPr>
                      <w:sz w:val="28"/>
                      <w:szCs w:val="28"/>
                      <w:lang w:val="en-US"/>
                    </w:rPr>
                    <w:t>Deana Bokšić, ravnateljica III. gimnazije, Split</w:t>
                  </w:r>
                </w:p>
                <w:p w:rsidR="00410919" w:rsidRPr="00860BD0" w:rsidRDefault="00410919" w:rsidP="0069226B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410919" w:rsidRPr="001D6CC6" w:rsidRDefault="00410919" w:rsidP="0069226B">
                  <w:pPr>
                    <w:jc w:val="center"/>
                    <w:rPr>
                      <w:lang w:val="en-US"/>
                    </w:rPr>
                  </w:pPr>
                </w:p>
                <w:p w:rsidR="00410919" w:rsidRDefault="00410919"/>
              </w:txbxContent>
            </v:textbox>
            <w10:wrap type="square" anchorx="margin"/>
          </v:shape>
        </w:pict>
      </w:r>
      <w:r>
        <w:rPr>
          <w:noProof/>
          <w:lang w:eastAsia="hr-HR"/>
        </w:rPr>
        <w:pict>
          <v:shape id="Slika 4" o:spid="_x0000_s1029" type="#_x0000_t75" style="position:absolute;margin-left:350.9pt;margin-top:616.95pt;width:171.85pt;height:134.9pt;z-index:251658752;visibility:visible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">
            <v:imagedata r:id="rId5" o:title=""/>
            <o:lock v:ext="edit" aspectratio="f"/>
            <w10:wrap anchorx="margin"/>
          </v:shape>
        </w:pict>
      </w:r>
      <w:r>
        <w:rPr>
          <w:noProof/>
          <w:lang w:eastAsia="hr-HR"/>
        </w:rPr>
        <w:pict>
          <v:shape id="_x0000_s1030" type="#_x0000_t202" style="position:absolute;margin-left:0;margin-top:119.2pt;width:197.35pt;height:26.25pt;z-index:251661824;visibility:visible;mso-wrap-distance-top:3.6pt;mso-wrap-distance-bottom:3.6pt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" strokecolor="white">
            <v:textbox>
              <w:txbxContent>
                <w:p w:rsidR="00410919" w:rsidRPr="00210ED1" w:rsidRDefault="0041091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</w:t>
                  </w:r>
                  <w:r w:rsidRPr="00210ED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</w:t>
                  </w:r>
                  <w:hyperlink r:id="rId6" w:history="1">
                    <w:r w:rsidRPr="00210ED1">
                      <w:rPr>
                        <w:rStyle w:val="Hyperlink"/>
                        <w:rFonts w:ascii="Arial" w:hAnsi="Arial" w:cs="Arial"/>
                        <w:b/>
                        <w:sz w:val="28"/>
                        <w:szCs w:val="28"/>
                      </w:rPr>
                      <w:t>www.trema.hr</w:t>
                    </w:r>
                  </w:hyperlink>
                </w:p>
                <w:p w:rsidR="00410919" w:rsidRPr="00003D4B" w:rsidRDefault="00410919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  <w:lang w:eastAsia="hr-HR"/>
        </w:rPr>
        <w:pict>
          <v:shape id="Slika 2" o:spid="_x0000_s1031" type="#_x0000_t75" style="position:absolute;margin-left:5.9pt;margin-top:611pt;width:192.95pt;height:137.75pt;z-index:-251659776;visibility:visible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">
            <v:imagedata r:id="rId7" o:title=""/>
            <o:lock v:ext="edit" aspectratio="f"/>
            <w10:wrap anchorx="margin"/>
          </v:shape>
        </w:pict>
      </w:r>
      <w:r>
        <w:rPr>
          <w:noProof/>
          <w:lang w:eastAsia="hr-HR"/>
        </w:rPr>
        <w:pict>
          <v:shape id="Slika 3" o:spid="_x0000_s1032" type="#_x0000_t75" style="position:absolute;margin-left:199.1pt;margin-top:623.35pt;width:152.15pt;height:115.7pt;z-index:-251658752;visibility:visible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">
            <v:imagedata r:id="rId8" o:title=""/>
            <o:lock v:ext="edit" aspectratio="f"/>
            <w10:wrap anchorx="margin"/>
          </v:shape>
        </w:pict>
      </w:r>
      <w:r>
        <w:rPr>
          <w:noProof/>
          <w:lang w:eastAsia="hr-HR"/>
        </w:rPr>
        <w:pict>
          <v:shape id="Picture 1" o:spid="_x0000_s1033" type="#_x0000_t75" style="position:absolute;margin-left:20.2pt;margin-top:0;width:79.15pt;height:79.15pt;z-index:-251662848;visibility:visible;mso-position-horizontal-relative:margin;mso-position-vertical:top;mso-position-vertical-relative:margin">
            <v:imagedata r:id="rId9" o:title=""/>
            <w10:wrap anchorx="margin" anchory="margin"/>
          </v:shape>
        </w:pict>
      </w:r>
      <w:r>
        <w:rPr>
          <w:noProof/>
          <w:lang w:eastAsia="hr-HR"/>
        </w:rPr>
        <w:pict>
          <v:shape id="Picture 2" o:spid="_x0000_s1034" type="#_x0000_t75" style="position:absolute;margin-left:237.2pt;margin-top:35.3pt;width:308.85pt;height:120.75pt;z-index:251654656;visibility:visible;mso-position-horizontal-relative:margin">
            <v:imagedata r:id="rId10" o:title=""/>
            <w10:wrap anchorx="margin"/>
          </v:shape>
        </w:pict>
      </w:r>
    </w:p>
    <w:sectPr w:rsidR="00410919" w:rsidRPr="0069226B" w:rsidSect="0069226B">
      <w:pgSz w:w="11906" w:h="16838"/>
      <w:pgMar w:top="728" w:right="1417" w:bottom="1417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1CA"/>
    <w:rsid w:val="00003D4B"/>
    <w:rsid w:val="00015731"/>
    <w:rsid w:val="001D6CC6"/>
    <w:rsid w:val="00210ED1"/>
    <w:rsid w:val="00322201"/>
    <w:rsid w:val="00410919"/>
    <w:rsid w:val="005F331B"/>
    <w:rsid w:val="006239E1"/>
    <w:rsid w:val="00674F9A"/>
    <w:rsid w:val="0069226B"/>
    <w:rsid w:val="00705F33"/>
    <w:rsid w:val="00750DEC"/>
    <w:rsid w:val="00823F5D"/>
    <w:rsid w:val="00860BD0"/>
    <w:rsid w:val="00930083"/>
    <w:rsid w:val="00957048"/>
    <w:rsid w:val="00C14A23"/>
    <w:rsid w:val="00C641CA"/>
    <w:rsid w:val="00D00481"/>
    <w:rsid w:val="00D8198D"/>
    <w:rsid w:val="00F64504"/>
    <w:rsid w:val="00F76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31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9226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210ED1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222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22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ema.h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Novaković</dc:creator>
  <cp:keywords/>
  <dc:description/>
  <cp:lastModifiedBy>Administrator</cp:lastModifiedBy>
  <cp:revision>2</cp:revision>
  <cp:lastPrinted>2019-05-15T17:42:00Z</cp:lastPrinted>
  <dcterms:created xsi:type="dcterms:W3CDTF">2019-05-18T09:40:00Z</dcterms:created>
  <dcterms:modified xsi:type="dcterms:W3CDTF">2019-05-18T09:40:00Z</dcterms:modified>
</cp:coreProperties>
</file>